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412" w:rsidRDefault="00FD2412" w:rsidP="00FD2412">
      <w:pPr>
        <w:rPr>
          <w:rFonts w:cs="Arial"/>
          <w:szCs w:val="24"/>
        </w:rPr>
      </w:pPr>
      <w:bookmarkStart w:id="0" w:name="_GoBack"/>
      <w:bookmarkEnd w:id="0"/>
      <w:r>
        <w:rPr>
          <w:rFonts w:cs="Arial"/>
          <w:szCs w:val="24"/>
        </w:rPr>
        <w:t xml:space="preserve">Liebe Schulleiterinnen und Schulleiter, </w:t>
      </w: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liebe Ansprechpartnerinnen und Ansprechpartner der </w:t>
      </w:r>
      <w:proofErr w:type="spellStart"/>
      <w:r>
        <w:rPr>
          <w:rFonts w:cs="Arial"/>
          <w:szCs w:val="24"/>
        </w:rPr>
        <w:t>BuG</w:t>
      </w:r>
      <w:proofErr w:type="spellEnd"/>
      <w:r>
        <w:rPr>
          <w:rFonts w:cs="Arial"/>
          <w:szCs w:val="24"/>
        </w:rPr>
        <w:t xml:space="preserve"> Schulen!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Ich hoffe, Sie hatten die Möglichkeit, unsere facettenreiche Fachtagung am 11.3. in Bochum zu besuchen! 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Die Vielfalt der gesundheitsförderlichen Projekte, die an den </w:t>
      </w:r>
      <w:proofErr w:type="spellStart"/>
      <w:r>
        <w:rPr>
          <w:rFonts w:cs="Arial"/>
          <w:szCs w:val="24"/>
        </w:rPr>
        <w:t>BuG</w:t>
      </w:r>
      <w:proofErr w:type="spellEnd"/>
      <w:r>
        <w:rPr>
          <w:rFonts w:cs="Arial"/>
          <w:szCs w:val="24"/>
        </w:rPr>
        <w:t xml:space="preserve"> Schulen in ganz NRW laufen, war sehr beeindruckend. Über 400 Teilnehmer habe sich an diesem Tag davon ein Bild machen können. 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Auch viele Schulen aus dem Regierungsbezirk Düsseldorf waren mit ihren Plakaten und Dokumentationen vor Ort, was uns als </w:t>
      </w:r>
      <w:proofErr w:type="spellStart"/>
      <w:r>
        <w:rPr>
          <w:rFonts w:cs="Arial"/>
          <w:szCs w:val="24"/>
        </w:rPr>
        <w:t>Koordinatorenteam</w:t>
      </w:r>
      <w:proofErr w:type="spellEnd"/>
      <w:r>
        <w:rPr>
          <w:rFonts w:cs="Arial"/>
          <w:szCs w:val="24"/>
        </w:rPr>
        <w:t xml:space="preserve"> sehr gefreut hat.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Nach den Osterferien wird die Veranstaltung mit den vorgestellten Projekten online auf der </w:t>
      </w:r>
      <w:proofErr w:type="spellStart"/>
      <w:r>
        <w:rPr>
          <w:rFonts w:cs="Arial"/>
          <w:szCs w:val="24"/>
        </w:rPr>
        <w:t>BuG</w:t>
      </w:r>
      <w:proofErr w:type="spellEnd"/>
      <w:r>
        <w:rPr>
          <w:rFonts w:cs="Arial"/>
          <w:szCs w:val="24"/>
        </w:rPr>
        <w:t xml:space="preserve"> Homepage nachzulesen sein – zögern Sie nicht, hier in den Ideen zu stöbern und auch mal etwas „abzugucken“ – dies war die ausdrückliche Absicht der Tagung, denn ni</w:t>
      </w:r>
      <w:r>
        <w:rPr>
          <w:rFonts w:cs="Arial"/>
          <w:szCs w:val="24"/>
        </w:rPr>
        <w:t>e</w:t>
      </w:r>
      <w:r>
        <w:rPr>
          <w:rFonts w:cs="Arial"/>
          <w:szCs w:val="24"/>
        </w:rPr>
        <w:t>mand muss das Rad täglich neu erfinden! ;-)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Wir haben uns als Düsseldorfer </w:t>
      </w:r>
      <w:proofErr w:type="spellStart"/>
      <w:r>
        <w:rPr>
          <w:rFonts w:cs="Arial"/>
          <w:szCs w:val="24"/>
        </w:rPr>
        <w:t>Koordinatorenteam</w:t>
      </w:r>
      <w:proofErr w:type="spellEnd"/>
      <w:r>
        <w:rPr>
          <w:rFonts w:cs="Arial"/>
          <w:szCs w:val="24"/>
        </w:rPr>
        <w:t xml:space="preserve"> nun vorgenommen, das große aktuelle Thema „Umgang mit Vielfalt an unseren Schulen“ in den kommenden Netzwerktreffen au</w:t>
      </w:r>
      <w:r>
        <w:rPr>
          <w:rFonts w:cs="Arial"/>
          <w:szCs w:val="24"/>
        </w:rPr>
        <w:t>f</w:t>
      </w:r>
      <w:r>
        <w:rPr>
          <w:rFonts w:cs="Arial"/>
          <w:szCs w:val="24"/>
        </w:rPr>
        <w:t>zugreifen. Alle, die aktiv im Schuldienst als Lehrerinnen und Lehrer arbeiten, wissen aus eigener täglicher Erfahrung, dass die Belastungen durch die sich verändernde Schüle</w:t>
      </w:r>
      <w:r>
        <w:rPr>
          <w:rFonts w:cs="Arial"/>
          <w:szCs w:val="24"/>
        </w:rPr>
        <w:t>r</w:t>
      </w:r>
      <w:r>
        <w:rPr>
          <w:rFonts w:cs="Arial"/>
          <w:szCs w:val="24"/>
        </w:rPr>
        <w:t xml:space="preserve">schaft weiter steigen. 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Fragen, die wir miteinander und mit Inputs unterschiedlicher Referenten ansprechen we</w:t>
      </w:r>
      <w:r>
        <w:rPr>
          <w:rFonts w:cs="Arial"/>
          <w:szCs w:val="24"/>
        </w:rPr>
        <w:t>r</w:t>
      </w:r>
      <w:r>
        <w:rPr>
          <w:rFonts w:cs="Arial"/>
          <w:szCs w:val="24"/>
        </w:rPr>
        <w:t>den, sind z.B.:</w:t>
      </w:r>
    </w:p>
    <w:p w:rsidR="00FD2412" w:rsidRDefault="00FD2412" w:rsidP="00FD2412">
      <w:pPr>
        <w:rPr>
          <w:rFonts w:cs="Arial"/>
          <w:i/>
          <w:iCs/>
          <w:szCs w:val="24"/>
        </w:rPr>
      </w:pPr>
    </w:p>
    <w:p w:rsidR="00FD2412" w:rsidRDefault="00FD2412" w:rsidP="00FD2412">
      <w:pPr>
        <w:rPr>
          <w:rFonts w:cs="Arial"/>
          <w:i/>
          <w:iCs/>
          <w:szCs w:val="24"/>
        </w:rPr>
      </w:pPr>
      <w:r>
        <w:rPr>
          <w:rFonts w:cs="Arial"/>
          <w:i/>
          <w:iCs/>
          <w:szCs w:val="24"/>
        </w:rPr>
        <w:t>Wie gehe ich mit Flüchtlingen ohne Deutschkenntnisse in meiner Klasse um?</w:t>
      </w:r>
    </w:p>
    <w:p w:rsidR="00FD2412" w:rsidRDefault="00FD2412" w:rsidP="00FD2412">
      <w:pPr>
        <w:rPr>
          <w:rFonts w:cs="Arial"/>
          <w:i/>
          <w:iCs/>
          <w:szCs w:val="24"/>
        </w:rPr>
      </w:pPr>
    </w:p>
    <w:p w:rsidR="00FD2412" w:rsidRDefault="00FD2412" w:rsidP="00FD2412">
      <w:pPr>
        <w:rPr>
          <w:rFonts w:cs="Arial"/>
          <w:i/>
          <w:iCs/>
          <w:szCs w:val="24"/>
        </w:rPr>
      </w:pPr>
      <w:r>
        <w:rPr>
          <w:rFonts w:cs="Arial"/>
          <w:i/>
          <w:iCs/>
          <w:szCs w:val="24"/>
        </w:rPr>
        <w:t>Was mache ich, wenn immer mehr Schüler mit sonderpädagogischem Förderbedarf meinen Unterricht zur täglichen Herausforderung machen?</w:t>
      </w:r>
    </w:p>
    <w:p w:rsidR="00FD2412" w:rsidRDefault="00FD2412" w:rsidP="00FD2412">
      <w:pPr>
        <w:rPr>
          <w:rFonts w:cs="Arial"/>
          <w:i/>
          <w:iCs/>
          <w:szCs w:val="24"/>
        </w:rPr>
      </w:pPr>
    </w:p>
    <w:p w:rsidR="00FD2412" w:rsidRDefault="00FD2412" w:rsidP="00FD2412">
      <w:pPr>
        <w:rPr>
          <w:rFonts w:cs="Arial"/>
          <w:i/>
          <w:iCs/>
          <w:szCs w:val="24"/>
        </w:rPr>
      </w:pPr>
      <w:r>
        <w:rPr>
          <w:rFonts w:cs="Arial"/>
          <w:i/>
          <w:iCs/>
          <w:szCs w:val="24"/>
        </w:rPr>
        <w:t>Welche offiziellen Hilfsangebote und Leitfäden gibt es für mich als Lehrerin und Lehrer, wenn ich nicht mehr weiter weiß?</w:t>
      </w:r>
    </w:p>
    <w:p w:rsidR="00FD2412" w:rsidRDefault="00FD2412" w:rsidP="00FD2412">
      <w:pPr>
        <w:rPr>
          <w:rFonts w:cs="Arial"/>
          <w:i/>
          <w:iCs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Als Landesprogramm Bildung und Gesundheit möchten wir hier an unterschiedlichen Orten in unserer Region konkrete Hilfestellungen und Impulse anbieten, um diesen Anforderungen gewachsen zu bleiben. 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b/>
          <w:bCs/>
          <w:szCs w:val="24"/>
        </w:rPr>
      </w:pPr>
      <w:r>
        <w:rPr>
          <w:rFonts w:cs="Arial"/>
          <w:szCs w:val="24"/>
        </w:rPr>
        <w:t>Den Auftakt unserer Netzwerkreihe zum Thema „Umgang mit Vielfalt an unseren Schulen“ bildet der dialogisch angelegte Vortrag des Förderschul-Rektors Herrn Rainer Semmler mit dem Thema „</w:t>
      </w:r>
      <w:r>
        <w:rPr>
          <w:rFonts w:cs="Arial"/>
          <w:b/>
          <w:bCs/>
          <w:szCs w:val="24"/>
        </w:rPr>
        <w:t>Umgang mit schwierigen Schülern- ES-Schüler im gemeinsamen Le</w:t>
      </w:r>
      <w:r>
        <w:rPr>
          <w:rFonts w:cs="Arial"/>
          <w:b/>
          <w:bCs/>
          <w:szCs w:val="24"/>
        </w:rPr>
        <w:t>r</w:t>
      </w:r>
      <w:r>
        <w:rPr>
          <w:rFonts w:cs="Arial"/>
          <w:b/>
          <w:bCs/>
          <w:szCs w:val="24"/>
        </w:rPr>
        <w:t>nen“.</w:t>
      </w:r>
    </w:p>
    <w:p w:rsidR="00FD2412" w:rsidRDefault="00FD2412" w:rsidP="00FD2412">
      <w:pPr>
        <w:rPr>
          <w:rFonts w:cs="Arial"/>
          <w:b/>
          <w:bCs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>Nach einem kurzen inhaltlichen Input durch Herrn Semmler haben Sie die Möglichkeit, ko</w:t>
      </w:r>
      <w:r>
        <w:rPr>
          <w:rFonts w:cs="Arial"/>
          <w:szCs w:val="24"/>
        </w:rPr>
        <w:t>n</w:t>
      </w:r>
      <w:r>
        <w:rPr>
          <w:rFonts w:cs="Arial"/>
          <w:szCs w:val="24"/>
        </w:rPr>
        <w:t xml:space="preserve">krete Fragen aus Ihrem Arbeitsumfeld einzubringen. 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>Dabei wird es nicht ausschließlich um ES-Schüler gehen, sondern generell um Möglichke</w:t>
      </w:r>
      <w:r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ten, mit Verhaltensauffälligkeiten im Schulalltag so umzugehen, dass man als Lehrerin und Lehrer gesund bleibt. </w:t>
      </w:r>
    </w:p>
    <w:p w:rsidR="00FD2412" w:rsidRDefault="00FD2412" w:rsidP="00FD2412">
      <w:pPr>
        <w:rPr>
          <w:rFonts w:ascii="Calibri" w:hAnsi="Calibri"/>
          <w:color w:val="1F497D"/>
          <w:szCs w:val="24"/>
        </w:rPr>
      </w:pPr>
    </w:p>
    <w:p w:rsidR="00FD2412" w:rsidRDefault="00FD2412" w:rsidP="00FD2412">
      <w:pPr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Im Rahmen dieses Netzwerktreffens werden Sie wie immer auch über den aktuellen Stand des Landesprogramms </w:t>
      </w:r>
      <w:proofErr w:type="spellStart"/>
      <w:r>
        <w:rPr>
          <w:rFonts w:cs="Arial"/>
          <w:szCs w:val="24"/>
        </w:rPr>
        <w:t>BuG</w:t>
      </w:r>
      <w:proofErr w:type="spellEnd"/>
      <w:r>
        <w:rPr>
          <w:rFonts w:cs="Arial"/>
          <w:szCs w:val="24"/>
        </w:rPr>
        <w:t xml:space="preserve"> informiert. 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>Als Überblick: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Veranstaltung:    </w:t>
      </w:r>
      <w:r>
        <w:rPr>
          <w:rFonts w:cs="Arial"/>
          <w:color w:val="1F497D"/>
          <w:szCs w:val="24"/>
        </w:rPr>
        <w:t xml:space="preserve">     </w:t>
      </w:r>
      <w:r>
        <w:rPr>
          <w:rFonts w:cs="Arial"/>
          <w:b/>
          <w:bCs/>
          <w:szCs w:val="24"/>
        </w:rPr>
        <w:t>Schulamtsübergreifendes Netzwerktreffen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Thema:             </w:t>
      </w:r>
      <w:r>
        <w:rPr>
          <w:rFonts w:cs="Arial"/>
          <w:color w:val="1F497D"/>
          <w:szCs w:val="24"/>
        </w:rPr>
        <w:t>          </w:t>
      </w:r>
      <w:r>
        <w:rPr>
          <w:rFonts w:cs="Arial"/>
          <w:szCs w:val="24"/>
        </w:rPr>
        <w:t>„</w:t>
      </w:r>
      <w:r>
        <w:rPr>
          <w:rFonts w:cs="Arial"/>
          <w:b/>
          <w:bCs/>
          <w:szCs w:val="24"/>
        </w:rPr>
        <w:t>Umgang mit schwierigen Schülern</w:t>
      </w:r>
      <w:r>
        <w:rPr>
          <w:rFonts w:cs="Arial"/>
          <w:b/>
          <w:bCs/>
          <w:color w:val="1F497D"/>
          <w:szCs w:val="24"/>
        </w:rPr>
        <w:t xml:space="preserve"> </w:t>
      </w:r>
      <w:r>
        <w:rPr>
          <w:rFonts w:cs="Arial"/>
          <w:b/>
          <w:bCs/>
          <w:szCs w:val="24"/>
        </w:rPr>
        <w:t>- ES-Schüler im gemeins</w:t>
      </w:r>
      <w:r>
        <w:rPr>
          <w:rFonts w:cs="Arial"/>
          <w:b/>
          <w:bCs/>
          <w:szCs w:val="24"/>
        </w:rPr>
        <w:t>a</w:t>
      </w:r>
      <w:r>
        <w:rPr>
          <w:rFonts w:cs="Arial"/>
          <w:b/>
          <w:bCs/>
          <w:szCs w:val="24"/>
        </w:rPr>
        <w:t>men Lernen“</w:t>
      </w:r>
    </w:p>
    <w:p w:rsidR="00FD2412" w:rsidRDefault="00FD2412" w:rsidP="00FD2412">
      <w:pPr>
        <w:rPr>
          <w:rFonts w:ascii="Calibri" w:hAnsi="Calibri"/>
          <w:b/>
          <w:bCs/>
          <w:sz w:val="22"/>
          <w:szCs w:val="22"/>
        </w:rPr>
      </w:pPr>
    </w:p>
    <w:p w:rsidR="00FD2412" w:rsidRDefault="00FD2412" w:rsidP="00FD2412">
      <w:pPr>
        <w:rPr>
          <w:rFonts w:cs="Arial"/>
          <w:b/>
          <w:bCs/>
          <w:szCs w:val="24"/>
        </w:rPr>
      </w:pPr>
      <w:r>
        <w:rPr>
          <w:rFonts w:cs="Arial"/>
          <w:szCs w:val="24"/>
        </w:rPr>
        <w:t>Referent</w:t>
      </w:r>
      <w:r>
        <w:rPr>
          <w:rFonts w:cs="Arial"/>
          <w:b/>
          <w:bCs/>
          <w:szCs w:val="24"/>
        </w:rPr>
        <w:t>:                  Herr Rainer Semmler, Rektor einer Förderschule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  <w:u w:val="single"/>
        </w:rPr>
      </w:pPr>
      <w:r>
        <w:rPr>
          <w:rFonts w:cs="Arial"/>
          <w:szCs w:val="24"/>
        </w:rPr>
        <w:t>Datum:            </w:t>
      </w:r>
      <w:r>
        <w:rPr>
          <w:rFonts w:cs="Arial"/>
          <w:color w:val="1F497D"/>
          <w:szCs w:val="24"/>
        </w:rPr>
        <w:t xml:space="preserve">          </w:t>
      </w:r>
      <w:r>
        <w:rPr>
          <w:rFonts w:cs="Arial"/>
          <w:b/>
          <w:bCs/>
          <w:szCs w:val="24"/>
        </w:rPr>
        <w:t>29.4.2015</w:t>
      </w:r>
    </w:p>
    <w:p w:rsidR="00FD2412" w:rsidRDefault="00FD2412" w:rsidP="00FD2412">
      <w:pPr>
        <w:rPr>
          <w:rFonts w:cs="Arial"/>
          <w:szCs w:val="24"/>
          <w:u w:val="single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>Uhrzeit:            </w:t>
      </w:r>
      <w:r>
        <w:rPr>
          <w:rFonts w:cs="Arial"/>
          <w:color w:val="1F497D"/>
          <w:szCs w:val="24"/>
        </w:rPr>
        <w:t xml:space="preserve">         </w:t>
      </w:r>
      <w:r>
        <w:rPr>
          <w:rFonts w:cs="Arial"/>
          <w:b/>
          <w:bCs/>
          <w:szCs w:val="24"/>
        </w:rPr>
        <w:t>14.30  - 16.45 Uhr</w:t>
      </w:r>
      <w:r>
        <w:rPr>
          <w:rFonts w:cs="Arial"/>
          <w:b/>
          <w:bCs/>
          <w:color w:val="1F497D"/>
          <w:szCs w:val="24"/>
        </w:rPr>
        <w:t xml:space="preserve"> </w:t>
      </w:r>
      <w:r>
        <w:rPr>
          <w:rFonts w:cs="Arial"/>
          <w:b/>
          <w:bCs/>
          <w:szCs w:val="24"/>
        </w:rPr>
        <w:t>(mit kleinem Imbiss bis 14.45 Uhr, im A</w:t>
      </w:r>
      <w:r>
        <w:rPr>
          <w:rFonts w:cs="Arial"/>
          <w:b/>
          <w:bCs/>
          <w:szCs w:val="24"/>
        </w:rPr>
        <w:t>n</w:t>
      </w:r>
      <w:r>
        <w:rPr>
          <w:rFonts w:cs="Arial"/>
          <w:b/>
          <w:bCs/>
          <w:szCs w:val="24"/>
        </w:rPr>
        <w:t xml:space="preserve">schluss: Aktuelles zum Netzwerk </w:t>
      </w:r>
      <w:proofErr w:type="spellStart"/>
      <w:r>
        <w:rPr>
          <w:rFonts w:cs="Arial"/>
          <w:b/>
          <w:bCs/>
          <w:szCs w:val="24"/>
        </w:rPr>
        <w:t>BuG</w:t>
      </w:r>
      <w:proofErr w:type="spellEnd"/>
      <w:r>
        <w:rPr>
          <w:rFonts w:cs="Arial"/>
          <w:b/>
          <w:bCs/>
          <w:szCs w:val="24"/>
        </w:rPr>
        <w:t xml:space="preserve"> und Vortrags-Input)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Ort:                  </w:t>
      </w:r>
      <w:r>
        <w:rPr>
          <w:rFonts w:cs="Arial"/>
          <w:color w:val="1F497D"/>
          <w:szCs w:val="24"/>
        </w:rPr>
        <w:t>            </w:t>
      </w:r>
      <w:r>
        <w:rPr>
          <w:rFonts w:cs="Arial"/>
          <w:b/>
          <w:bCs/>
          <w:szCs w:val="24"/>
        </w:rPr>
        <w:t xml:space="preserve">Gesamtschule </w:t>
      </w:r>
      <w:proofErr w:type="spellStart"/>
      <w:r>
        <w:rPr>
          <w:rFonts w:cs="Arial"/>
          <w:b/>
          <w:bCs/>
          <w:szCs w:val="24"/>
        </w:rPr>
        <w:t>Weierheide</w:t>
      </w:r>
      <w:proofErr w:type="spellEnd"/>
    </w:p>
    <w:p w:rsidR="00FD2412" w:rsidRDefault="00FD2412" w:rsidP="00FD2412">
      <w:pPr>
        <w:rPr>
          <w:rFonts w:cs="Arial"/>
          <w:b/>
          <w:bCs/>
          <w:color w:val="222222"/>
          <w:szCs w:val="24"/>
          <w:shd w:val="clear" w:color="auto" w:fill="FFFFFF"/>
        </w:rPr>
      </w:pPr>
      <w:r>
        <w:rPr>
          <w:rFonts w:cs="Arial"/>
          <w:b/>
          <w:bCs/>
          <w:szCs w:val="24"/>
        </w:rPr>
        <w:t>                       </w:t>
      </w:r>
      <w:r>
        <w:rPr>
          <w:rFonts w:cs="Arial"/>
          <w:b/>
          <w:bCs/>
          <w:color w:val="1F497D"/>
          <w:szCs w:val="24"/>
        </w:rPr>
        <w:t xml:space="preserve">             </w:t>
      </w:r>
      <w:proofErr w:type="spellStart"/>
      <w:r>
        <w:rPr>
          <w:rFonts w:cs="Arial"/>
          <w:b/>
          <w:bCs/>
          <w:color w:val="222222"/>
          <w:szCs w:val="24"/>
          <w:shd w:val="clear" w:color="auto" w:fill="FFFFFF"/>
        </w:rPr>
        <w:t>Egelsfurthstraße</w:t>
      </w:r>
      <w:proofErr w:type="spellEnd"/>
      <w:r>
        <w:rPr>
          <w:rFonts w:cs="Arial"/>
          <w:b/>
          <w:bCs/>
          <w:color w:val="222222"/>
          <w:szCs w:val="24"/>
          <w:shd w:val="clear" w:color="auto" w:fill="FFFFFF"/>
        </w:rPr>
        <w:t xml:space="preserve"> 66</w:t>
      </w:r>
    </w:p>
    <w:p w:rsidR="00FD2412" w:rsidRDefault="00FD2412" w:rsidP="00FD2412">
      <w:pPr>
        <w:ind w:left="1416" w:firstLine="708"/>
        <w:rPr>
          <w:rFonts w:cs="Arial"/>
          <w:b/>
          <w:bCs/>
          <w:szCs w:val="24"/>
        </w:rPr>
      </w:pPr>
      <w:r>
        <w:rPr>
          <w:rFonts w:cs="Arial"/>
          <w:b/>
          <w:bCs/>
          <w:color w:val="222222"/>
          <w:szCs w:val="24"/>
          <w:shd w:val="clear" w:color="auto" w:fill="FFFFFF"/>
        </w:rPr>
        <w:t>46149 Oberhausen</w:t>
      </w:r>
    </w:p>
    <w:p w:rsidR="00FD2412" w:rsidRDefault="00FD2412" w:rsidP="00FD2412">
      <w:pPr>
        <w:rPr>
          <w:rFonts w:ascii="Verdana" w:hAnsi="Verdana"/>
          <w:color w:val="1F497D"/>
          <w:szCs w:val="24"/>
        </w:rPr>
      </w:pPr>
    </w:p>
    <w:p w:rsidR="00FD2412" w:rsidRDefault="00FD2412" w:rsidP="00FD2412">
      <w:pPr>
        <w:rPr>
          <w:rFonts w:cs="Arial"/>
          <w:color w:val="1F497D"/>
          <w:szCs w:val="24"/>
        </w:rPr>
      </w:pPr>
    </w:p>
    <w:p w:rsidR="00FD2412" w:rsidRDefault="00FD2412" w:rsidP="00FD2412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Bitte teilen Sie für eine gute Planung </w:t>
      </w:r>
      <w:r>
        <w:rPr>
          <w:rFonts w:cs="Arial"/>
          <w:b/>
          <w:bCs/>
          <w:szCs w:val="24"/>
          <w:u w:val="single"/>
        </w:rPr>
        <w:t xml:space="preserve">bis zum 22.4. </w:t>
      </w:r>
      <w:r>
        <w:rPr>
          <w:rFonts w:cs="Arial"/>
          <w:szCs w:val="24"/>
        </w:rPr>
        <w:t xml:space="preserve">per </w:t>
      </w:r>
      <w:proofErr w:type="spellStart"/>
      <w:r>
        <w:rPr>
          <w:rFonts w:cs="Arial"/>
          <w:szCs w:val="24"/>
        </w:rPr>
        <w:t>mail</w:t>
      </w:r>
      <w:proofErr w:type="spellEnd"/>
      <w:r>
        <w:rPr>
          <w:rFonts w:cs="Arial"/>
          <w:szCs w:val="24"/>
        </w:rPr>
        <w:t xml:space="preserve"> Ihrem zuständigen Koordin</w:t>
      </w:r>
      <w:r>
        <w:rPr>
          <w:rFonts w:cs="Arial"/>
          <w:szCs w:val="24"/>
        </w:rPr>
        <w:t>a</w:t>
      </w:r>
      <w:r>
        <w:rPr>
          <w:rFonts w:cs="Arial"/>
          <w:szCs w:val="24"/>
        </w:rPr>
        <w:t>tor/Ihrer zuständigen Koordinatorin verbindlich mit, ob Sie als Ansprechpartn</w:t>
      </w:r>
      <w:r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rin/Ansprechpartner an diesem Netzwerktreffen teilnehmen werden. </w:t>
      </w:r>
      <w:r>
        <w:rPr>
          <w:rFonts w:cs="Arial"/>
          <w:i/>
          <w:iCs/>
          <w:szCs w:val="24"/>
        </w:rPr>
        <w:t>Vielen Dank!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Und noch eine abschließende Information: Sollten Sie </w:t>
      </w:r>
      <w:proofErr w:type="spellStart"/>
      <w:r>
        <w:rPr>
          <w:rFonts w:cs="Arial"/>
          <w:szCs w:val="24"/>
        </w:rPr>
        <w:t>KollegInnen</w:t>
      </w:r>
      <w:proofErr w:type="spellEnd"/>
      <w:r>
        <w:rPr>
          <w:rFonts w:cs="Arial"/>
          <w:szCs w:val="24"/>
        </w:rPr>
        <w:t xml:space="preserve"> kennen, die nicht an e</w:t>
      </w:r>
      <w:r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ner </w:t>
      </w:r>
      <w:proofErr w:type="spellStart"/>
      <w:r>
        <w:rPr>
          <w:rFonts w:cs="Arial"/>
          <w:szCs w:val="24"/>
        </w:rPr>
        <w:t>BuG</w:t>
      </w:r>
      <w:proofErr w:type="spellEnd"/>
      <w:r>
        <w:rPr>
          <w:rFonts w:cs="Arial"/>
          <w:szCs w:val="24"/>
        </w:rPr>
        <w:t xml:space="preserve"> Schule arbeiten, können Sie diese gern über diese offene Veranstaltung informi</w:t>
      </w:r>
      <w:r>
        <w:rPr>
          <w:rFonts w:cs="Arial"/>
          <w:szCs w:val="24"/>
        </w:rPr>
        <w:t>e</w:t>
      </w:r>
      <w:r>
        <w:rPr>
          <w:rFonts w:cs="Arial"/>
          <w:szCs w:val="24"/>
        </w:rPr>
        <w:t>ren und sie mitbringen!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>Ich wünsche Ihnen eine erholsame Osterferienzeit!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>Herzliche Grüße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i/>
          <w:iCs/>
          <w:szCs w:val="24"/>
        </w:rPr>
      </w:pPr>
      <w:r>
        <w:rPr>
          <w:rFonts w:cs="Arial"/>
          <w:i/>
          <w:iCs/>
          <w:szCs w:val="24"/>
        </w:rPr>
        <w:t>Claudia Schäfer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>Regionalkoordinatorin beim Landesprogramm</w:t>
      </w: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>Bildung und Gesundheit</w:t>
      </w: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für den Regierungsbezirk Düsseldorf </w:t>
      </w:r>
    </w:p>
    <w:p w:rsidR="00FD2412" w:rsidRDefault="00FD2412" w:rsidP="00FD2412">
      <w:pPr>
        <w:rPr>
          <w:rFonts w:cs="Arial"/>
          <w:szCs w:val="24"/>
        </w:rPr>
      </w:pPr>
    </w:p>
    <w:p w:rsidR="00FD2412" w:rsidRDefault="00FD2412" w:rsidP="00FD2412">
      <w:pPr>
        <w:rPr>
          <w:rFonts w:cs="Arial"/>
          <w:szCs w:val="24"/>
        </w:rPr>
      </w:pPr>
      <w:r>
        <w:rPr>
          <w:rFonts w:cs="Arial"/>
          <w:szCs w:val="24"/>
        </w:rPr>
        <w:t xml:space="preserve">Mobil: 0163 240 23 93 </w:t>
      </w:r>
    </w:p>
    <w:p w:rsidR="00695D39" w:rsidRPr="00217B92" w:rsidRDefault="00695D39" w:rsidP="00217B92"/>
    <w:sectPr w:rsidR="00695D39" w:rsidRPr="00217B92" w:rsidSect="00BB086E">
      <w:headerReference w:type="default" r:id="rId8"/>
      <w:footerReference w:type="default" r:id="rId9"/>
      <w:pgSz w:w="11906" w:h="16838"/>
      <w:pgMar w:top="1417" w:right="707" w:bottom="1134" w:left="1417" w:header="708" w:footer="7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FFD" w:rsidRDefault="00B07FFD">
      <w:r>
        <w:separator/>
      </w:r>
    </w:p>
  </w:endnote>
  <w:endnote w:type="continuationSeparator" w:id="0">
    <w:p w:rsidR="00B07FFD" w:rsidRDefault="00B07F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C67" w:rsidRPr="00F759DC" w:rsidRDefault="00E605EC" w:rsidP="00BB086E">
    <w:pPr>
      <w:pStyle w:val="Fuzeile"/>
      <w:tabs>
        <w:tab w:val="clear" w:pos="4536"/>
        <w:tab w:val="clear" w:pos="9072"/>
        <w:tab w:val="left" w:pos="3728"/>
      </w:tabs>
      <w:jc w:val="right"/>
      <w:rPr>
        <w:rFonts w:eastAsia="Times New Roman"/>
      </w:rPr>
    </w:pPr>
    <w:r w:rsidRPr="00E605EC">
      <w:rPr>
        <w:noProof/>
      </w:rPr>
      <w:pict>
        <v:group id="Gruppieren 1" o:spid="_x0000_s56321" style="position:absolute;left:0;text-align:left;margin-left:-8.75pt;margin-top:7.3pt;width:481.75pt;height:22.1pt;z-index:251661824" coordsize="8388,44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T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JwAAAABSZ2h0bG9u&#10;ZwAAAlo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A44AAAAAQAAAKAAAABOAAAB4AAAkkAAAA4cABgAAf/Y/+AAEEpGSUYAAQIAAEgASAAA&#10;/+0ADEFkb2JlX0NNAAL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zk0Q0E0Q0YxMUE3NUMzQzNCMkFENDNDMjk1QjZBMzBD&#10;IiBleGlmOlBpeGVsWERpbWVuc2lvbj0iNjAyIiBleGlmOlBpeGVsWURpbWVuc2lvbj0iMjk1IiBl&#10;eGlmOkNvbG9yU3BhY2U9IjY1NTM1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A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BJwJaBAERAAIRAQMRAQQRAP/dAAQAT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A7AAAA&#10;AFJnaHRsb25nAAACS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Q4QklNBAwAAAAAB4cAAAABAAAAoAAAABAAAAHgAAAeAAAAB2sAGAAB/9j/7QAMQWRvYmVf&#10;Q00AAv/uAA5BZG9iZQBkgAAAAAH/2wCEAAwICAgJCAwJCQwRCwoLERUPDAwPFRgTExUTExgRDAwM&#10;DAwMEQwMDAwMDAwMDAwMDAwMDAwMDAwMDAwMDAwMDAwBDQsLDQ4NEA4OEBQODg4UFA4ODg4UEQwM&#10;DAwMEREMDAwMDAwRDAwMDAwMDAwMDAwMDAwMDAwMDAwMDAwMDAwMDP/AABEIAB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f/i/+JJQ0NfUFJPRklMRQADCo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f/i&#10;/+JJQ0NfUFJPRklMRQAGCo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/be8v/////////////////////////////////////////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l9///////////////////////////////////////+rSUsPb/////////&#10;////////////////////////////5pdvkuH/////////////////////////////////////+bOU&#10;r/X///////////////////////////////////////nk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sGmyv//////////////////////////////////////uHpQf9H/&#10;///////////////////////////////////ilk0DWLr/////////////////////////////////&#10;///RjWlKccf////////////////////////////////////x0byYsu3/////////////////////&#10;///////////////////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Ata+sqq2tsbfAxdDZ4/v/////&#10;/////////////////++JYFlWVFdZXWNlbXV+kajD7Pn///////////////////+XNQ0JBQIAAAAA&#10;AB1MeaLM9/////////////////////+8XAMAAAAAAA0wV4Kt2P/////////////////////////c&#10;fycABhw0T2yNrtb////////////////////////////8n0M7UmuGocDj////////////////////&#10;////////////wn2FoLrW9v///////////////////////////////////s7U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+/u7u/1/P//////&#10;///////////////////////////zr5uam56lrrq8xNTm///////////////////////////3l1RM&#10;T1RbZW6Al8Dn////////////////////////////rlQAGzZScIyry/b/////////////////////&#10;////////yms/Y3+dvN78////////////////////////////////55mDrMjn////////////////&#10;/////////////////////9vM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eoAAAAA&#10;UmdodGxvbmcAAAoi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XLvzndf570wiYRM&#10;ImETCJhEwiYRMImETCJhEwiYRMImETCJhEwiYRMImETCJhEwiYRMImETCJhEwiYRMImETCJhEwiY&#10;RMImETCJhEwiYRMImETCJhEwiYRMImETCJhEwiYRMImETCJhEwiYRMImETCJhEwiYRMImETCJhEw&#10;iYRMImEXSY4sfNi45fQPqH6vq9nQcH0CH61H941Xs8M/g34ffaRpT8g0FnjPqt3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Fy7853X+e9MImETCJhEwiYRMImETCJhEwiYRMImETCJhEwiYRMImETCJhEwiYRMI&#10;mETCJhEwiYRMImETCJhEwiYRMImETCJhEwiYRMImETCJhEwiYRMImETCJhEwiYRMImETCJhEwiYR&#10;MImETCJhEwiYRMImETCJhEwiYRMImETCJhF0mOLHzYuOX0D6h+r6vZ0HB9Ah+tR/eNV7PDP4N+H3&#10;2kaU/INBZ4z6rd0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cu/Od1/nvTCJhEwiYRMImETCJhEwiYRMImET&#10;CJhEwiYRMImETCJhEwiYRMImETCJhEwiYRMImETCJhEwiYRMImETCJhEwiYRMImETCJhEwiYRMIm&#10;ETCJhEwiYRMImETCJhEwiYRMImETCJhEwiYRMImETCJhEwiYRMImETCJhEwiYRdJjix82Ljl9A+o&#10;fq+r2dBwfQIfrUf3jVezwz+Dfh99pGlPyDQWeM+q3d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XLvzndf57&#10;0wiYRMImETCJhEwiYRMImETCJhEwiYRMImETCJhEwiYRMImETCJhEwiYRMImETCJhEwiYRMImETC&#10;JhEwiYRMImETCJhEwiYRMImETCJhEwiYRMImETCJhEwiYRMImETCJhEwiYRMImETCJhEwiYRMImE&#10;TCJhEwiYRMImEXSY4sfNi45fQPqH6vq9nQcH0CH61H941Xs8M/g34ffaRpT8g0FnjPqt3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Fy7853X+e9MImETCJhEwiYRMImETCJhEwiYRMImETCJhEwiYRMImETCJhE&#10;wiYRMImETCJhEwiYRMImETCJhEwiYRMImETCJhEwiYRMImETCJhEwiYRMImETCJhEwiYRMImETCJ&#10;hEwiYRMImETCJhEwiYRMImETCJhEwiYRMImETCJhF0mOLHzYuOX0D6h+r6vZ0HB9Ah+tR/eNV7PD&#10;P4N+H32kaU/INBZ4z6rd0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cu/Od1/nvTCJhEwiYRMImETCJhEwiY&#10;RMImETCJhEwiYRMImETCJhEwiYRMImETCJhEwiYRMImETCJhEwiYRMImETCJhEwiYRMImETCJhEw&#10;iYRMImETCJhEwiYRMImETCJhEwiYRMImETCJhEwiYRMImETCJhEwiYRMImETCJhEwiYRdJjix82L&#10;jl9A+ofq+r2dBwfQIfrUf3jVezwz+Dfh99pGlPyDQWeM+q3d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Fy7853X+e9MImETCJhEwiYRMImETCJhEwiYRMImETCJhEw&#10;iYRMImETCJhEwiYRMImETCJhEwiYRMImETCJhEwiYRMImETCJhEwiYRMImETCJhEwiYRMImETCJh&#10;EwiYRMImETCJhEwiYRMImETCJhEwiYRMImETCJhEwiYRMImETCJhF0mOLHzYuOX0D6h+r6vZ0HB9&#10;Ah+tR/eNV7PDP4N+H32kaU/INBZ4z6rd0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cu/Od1/nvTCJhEwiYR&#10;MImETCJhEwiYRMImETCJhEwiYRMImETCJhEwiYRMImETCJhEwiYRMImETCJhEwiYRMImETCJhEwi&#10;YRMImETCJhEwiYRMImETCJhEwiYRMImETCJhEwiYRMImETCJhEwiYRMImETCJhEwiYRMImETCJhE&#10;wiYRdJjix82Ljl9A+ofq+r2dBwfQIfrUf3jVezwz+Dfh99pGlPyDQWeM+q3d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XLvzndf570wiYRMImETCJhEwiYRMImETCJhEwiYRMImETCJhEwiYRMImETCJhEwiYRM&#10;ImETCJhEwiYRMImETCJhEwiYRMImETCJhEwiYRMImETCJhEwiYRMImETCJhEwiYRMImETCJhEwiY&#10;RMImETCJhEwiYRMImETCJhEwiYRMImEXSY4sfNi45fQPqH6vq9nQcH0CH61H941Xs8M/g34ffaRp&#10;T8g0FnjPqt3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Fy7853X+e9MImETCJhEwiYRMImETCJhEwiYRMImE&#10;TCJhEwiYRMImETCJhEwiYRMImETCJhEwiYRMImETCJhEwiYRMImETCJhEwiYRMImETCJhEwiYRMI&#10;mETCJhEwiYRMImETCJhEwiYRMImETCJhEwiYRMImETCJhEwiYRMImETCJhF0mOLHzYuOX0D6h+r6&#10;vZ0HB9Ah+tR/eNV7PDP4N+H32kaU/INBZ4z6rd0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cu/Od1/nvTCJ&#10;hEwiYRMImETCJhEwiYRMImETCJhEwiYRMImETCJhEwiYRMImETCJhEwiYRMImETCJhEwiYRMImET&#10;CJhEwiYRMImETCJhEwiYRMImETCJhEwiYRMImETCJhEwiYRMImETCJhEwiYRMImETCJhEwiYRMIm&#10;ETCJhEwiYRdJjix82Ljl9A+ofq+r2dBwfQIfrUf3jVezwz+Dfh99pGlPyDQWeM+q3d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XLvzndf570wiYRMImETCJhEwiYRMImETCJhEwiYRMImETCJhEwiYRMImETCJh&#10;EwiYRMImETCJhEwiYRMImETCJhEwiYRMImETCJhEwiYRMImETCJhEwiYRMImETCJhEwiYRMImETC&#10;JhEwiYRMImETCJhEwiYRMImETCJhEwiYRMImEXSY4sfNi45fQPqH6vq9nQcH0CH61H941Xs8M/g3&#10;4ffaRpT8g0FnjPqt3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Fy7853X+e9MImETCJhEwiYRMImETCJhEwi&#10;YRMImETCJhEwiYRMImETCJhEwiYRMImETCJhEwiYRMImETCJhEwiYRMImETCJhEwiYRMImETCJhE&#10;wiYRMImETCJhEwiYRMImETCJhEwiYRMImETCJhEwiYRMImETCJhEwiYRMImETCJhF0mOLHzYuOX0&#10;D6h+r6vZ0HB9Ah+tR/eNV7PDP4N+H32kaU/INBZ4z6rd0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cu/Od1&#10;/nvTCJhEwiYRMImETCJhEwiYRMImETCJhEwiYRMImETCJhEwiYRMImETCJhEwiYRMImETCJhEwiY&#10;RMImETCJhEwiYRMImETCJhEwiYRMImETCJhEwiYRMImETCJhEwiYRMImETCJhEwiYRMImETCJhEw&#10;iYRMImETCJhEwiYRdJjix82Ljl9A+ofq+r2dBwfQIfrUf3jVezwz+Dfh99pGlPyDQWeM+q3d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XLvzndf570wiYRMImETCJhEwiYRMImETCJhEwiYRMImETCJhEwiYRMI&#10;mETCJhEwiYRMImETCJhEwiYRMImETCJhEwiYRMImETCJhEwiYRMImETCJhEwiYRMImETCJhEwiYR&#10;MImETCJhEwiYRMImETCJhEwiYRMImETCJhEwiYRMImEXSY4sfNi45fQPqH6vq9nQcH0CH61H941X&#10;s8M/g34ffaRpT8g0FnjPqt3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56326" type="#_x0000_t75" alt="Logo des Ministeriums, Link zu: Startseite des Ministeriums für Schule und Weiterbildung" style="position:absolute;left:6588;top:34;width:1800;height:4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HNpjCAAAA2gAAAA8AAABkcnMvZG93bnJldi54bWxEj8tqwzAQRfeB/oOYQDchkdtASRwrppi2&#10;pNnlQbsdrPGDWCMjqY7791GhkOXlPg43y0fTiYGcby0reFokIIhLq1uuFZxP7/MVCB+QNXaWScEv&#10;eci3D5MMU22vfKDhGGoRR9inqKAJoU+l9GVDBv3C9sTRq6wzGKJ0tdQOr3HcdPI5SV6kwZYjocGe&#10;iobKy/HHRC4W+8+9noXC4Xe1fLt8HT52RqnH6fi6ARFoDPfwf3unFazh70q8AX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BzaYwgAAANoAAAAPAAAAAAAAAAAAAAAAAJ8C&#10;AABkcnMvZG93bnJldi54bWxQSwUGAAAAAAQABAD3AAAAjgMAAAAA&#10;">
            <v:imagedata r:id="rId1" o:title=" Startseite des Ministeriums für Schule und Weiterbildung"/>
          </v:shape>
          <v:shape id="Picture 3" o:spid="_x0000_s56325" type="#_x0000_t75" alt="Logo%20UK%20NRW%204c%201z" style="position:absolute;left:4536;top:101;width:1800;height:3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U6o/HAAAA2wAAAA8AAABkcnMvZG93bnJldi54bWxEj09Lw0AQxe9Cv8MyBW92Y0FpY7elFsRS&#10;PfSPiN7G7JgEs7Nhd9ukfvrOQfA2w3vz3m9mi9416kQh1p4N3I4yUMSFtzWXBt4OTzcTUDEhW2w8&#10;k4EzRVjMB1czzK3veEenfSqVhHDM0UCVUptrHYuKHMaRb4lF+/bBYZI1lNoG7CTcNXqcZffaYc3S&#10;UGFLq4qKn/3RGfjdfj1/vLhpaLvla/m4mbwfP++cMdfDfvkAKlGf/s1/12sr+EIvv8gAe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U6o/HAAAA2wAAAA8AAAAAAAAAAAAA&#10;AAAAnwIAAGRycy9kb3ducmV2LnhtbFBLBQYAAAAABAAEAPcAAACTAwAAAAA=&#10;">
            <v:imagedata r:id="rId2" o:title="Logo%20UK%20NRW%204c%201z"/>
          </v:shape>
          <v:shape id="Picture 4" o:spid="_x0000_s56324" type="#_x0000_t75" style="position:absolute;left:2039;top:152;width:1365;height:2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sy/BAAAA2wAAAA8AAABkcnMvZG93bnJldi54bWxET0trAjEQvgv9D2EKvblZiyx1NYqUCoJe&#10;fECv0824WdxMtknU7b83gtDbfHzPmS1624or+dA4VjDKchDEldMN1wqOh9XwA0SIyBpbx6TgjwIs&#10;5i+DGZba3XhH132sRQrhUKICE2NXShkqQxZD5jrixJ2ctxgT9LXUHm8p3LbyPc8LabHh1GCwo09D&#10;1Xl/sQrid/F1Hm83xc/Grye/vjCX5c4o9fbaL6cgIvXxX/x0r3WaP4LHL+kA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Bsy/BAAAA2wAAAA8AAAAAAAAAAAAAAAAAnwIA&#10;AGRycy9kb3ducmV2LnhtbFBLBQYAAAAABAAEAPcAAACNAwAAAAA=&#10;">
            <v:imagedata r:id="rId3" o:title=""/>
          </v:shape>
          <v:shape id="Picture 5" o:spid="_x0000_s56323" type="#_x0000_t75" alt="BKK_Logo_LV_Nordwest_klein" style="position:absolute;left:3478;width:945;height:4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1yLBAAAA2wAAAA8AAABkcnMvZG93bnJldi54bWxET02LwjAQvQv+hzDC3jTVBZFqFBGEZS/a&#10;uqzXsRnbYjOpTazVX79ZELzN433OYtWZSrTUuNKygvEoAkGcWV1yruDnsB3OQDiPrLGyTAoe5GC1&#10;7PcWGGt754Ta1OcihLCLUUHhfR1L6bKCDLqRrYkDd7aNQR9gk0vd4D2Em0pOomgqDZYcGgqsaVNQ&#10;dklvRkFkr+nJ/k63++r0aJ/Hz+Q73yVKfQy69RyEp86/xS/3lw7zJ/D/Szh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+1yLBAAAA2wAAAA8AAAAAAAAAAAAAAAAAnwIA&#10;AGRycy9kb3ducmV2LnhtbFBLBQYAAAAABAAEAPcAAACNAwAAAAA=&#10;">
            <v:imagedata r:id="rId4" o:title="BKK_Logo_LV_Nordwest_klein"/>
          </v:shape>
          <v:shape id="Picture 6" o:spid="_x0000_s56322" type="#_x0000_t75" alt="Logo AOK RH H und AOK NW" style="position:absolute;top:79;width:1980;height:3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QGt3BAAAA2wAAAA8AAABkcnMvZG93bnJldi54bWxET01rwkAQvQv9D8sUejObWpSSuglSaAl4&#10;iornSXZMgtnZdHfV1F/fLRR6m8f7nHUxmUFcyfnesoLnJAVB3Fjdc6vgsP+Yv4LwAVnjYJkUfJOH&#10;In+YrTHT9sYVXXehFTGEfYYKuhDGTErfdGTQJ3YkjtzJOoMhQtdK7fAWw80gF2m6kgZ7jg0djvTe&#10;UXPeXYyCSm6/6k9T3sujLavz5JZNXS+VenqcNm8gAk3hX/znLnWc/wK/v8QDZ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QGt3BAAAA2wAAAA8AAAAAAAAAAAAAAAAAnwIA&#10;AGRycy9kb3ducmV2LnhtbFBLBQYAAAAABAAEAPcAAACNAwAAAAA=&#10;">
            <v:imagedata r:id="rId5" o:title="Logo AOK RH H und AOK NW"/>
          </v:shape>
        </v:group>
      </w:pict>
    </w:r>
    <w:r w:rsidRPr="00BB086E">
      <w:rPr>
        <w:rFonts w:eastAsia="Times New Roman"/>
      </w:rPr>
      <w:fldChar w:fldCharType="begin"/>
    </w:r>
    <w:r w:rsidR="00BB086E" w:rsidRPr="00BB086E">
      <w:rPr>
        <w:rFonts w:eastAsia="Times New Roman"/>
      </w:rPr>
      <w:instrText>PAGE   \* MERGEFORMAT</w:instrText>
    </w:r>
    <w:r w:rsidRPr="00BB086E">
      <w:rPr>
        <w:rFonts w:eastAsia="Times New Roman"/>
      </w:rPr>
      <w:fldChar w:fldCharType="separate"/>
    </w:r>
    <w:r w:rsidR="00D95112">
      <w:rPr>
        <w:rFonts w:eastAsia="Times New Roman"/>
        <w:noProof/>
      </w:rPr>
      <w:t>3</w:t>
    </w:r>
    <w:r w:rsidRPr="00BB086E">
      <w:rPr>
        <w:rFonts w:eastAsia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FFD" w:rsidRDefault="00B07FFD">
      <w:r>
        <w:separator/>
      </w:r>
    </w:p>
  </w:footnote>
  <w:footnote w:type="continuationSeparator" w:id="0">
    <w:p w:rsidR="00B07FFD" w:rsidRDefault="00B07F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C0C" w:rsidRDefault="00FC0C0C" w:rsidP="00F759DC">
    <w:pPr>
      <w:pStyle w:val="Kopfzeile"/>
      <w:jc w:val="center"/>
    </w:pPr>
    <w:r>
      <w:rPr>
        <w:noProof/>
      </w:rPr>
      <w:drawing>
        <wp:inline distT="0" distB="0" distL="0" distR="0">
          <wp:extent cx="3393440" cy="1783715"/>
          <wp:effectExtent l="0" t="0" r="0" b="6985"/>
          <wp:docPr id="8" name="Grafik 8" descr="\\10.22.209.205\Home$\wkoehler\Dokumente\Desktop\Schreibkram\Logo_Landesprogramm_CMYK-1 als kleines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22.209.205\Home$\wkoehler\Dokumente\Desktop\Schreibkram\Logo_Landesprogramm_CMYK-1 als kleines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3440" cy="178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515B"/>
    <w:multiLevelType w:val="hybridMultilevel"/>
    <w:tmpl w:val="88C6B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924"/>
    <w:multiLevelType w:val="hybridMultilevel"/>
    <w:tmpl w:val="29D065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A6187"/>
    <w:multiLevelType w:val="multilevel"/>
    <w:tmpl w:val="A3100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796C32"/>
    <w:multiLevelType w:val="hybridMultilevel"/>
    <w:tmpl w:val="F1666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B7FBC"/>
    <w:multiLevelType w:val="hybridMultilevel"/>
    <w:tmpl w:val="5C28DA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38157F"/>
    <w:multiLevelType w:val="hybridMultilevel"/>
    <w:tmpl w:val="D288325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AB7F54"/>
    <w:multiLevelType w:val="hybridMultilevel"/>
    <w:tmpl w:val="19483E4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CF7898"/>
    <w:multiLevelType w:val="hybridMultilevel"/>
    <w:tmpl w:val="CCE88E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46584"/>
    <w:multiLevelType w:val="hybridMultilevel"/>
    <w:tmpl w:val="963A9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987425"/>
    <w:multiLevelType w:val="hybridMultilevel"/>
    <w:tmpl w:val="E8B640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6D282C"/>
    <w:multiLevelType w:val="hybridMultilevel"/>
    <w:tmpl w:val="6E60B7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90B8B"/>
    <w:multiLevelType w:val="multilevel"/>
    <w:tmpl w:val="33BE79FE"/>
    <w:lvl w:ilvl="0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D41231"/>
    <w:multiLevelType w:val="hybridMultilevel"/>
    <w:tmpl w:val="4C0E322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2F3AF2"/>
    <w:multiLevelType w:val="hybridMultilevel"/>
    <w:tmpl w:val="31C488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B4E05"/>
    <w:multiLevelType w:val="hybridMultilevel"/>
    <w:tmpl w:val="AF606F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424D71"/>
    <w:multiLevelType w:val="hybridMultilevel"/>
    <w:tmpl w:val="3E3A8CFA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6">
    <w:nsid w:val="486F1DB2"/>
    <w:multiLevelType w:val="multilevel"/>
    <w:tmpl w:val="A43E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9768F8"/>
    <w:multiLevelType w:val="hybridMultilevel"/>
    <w:tmpl w:val="C7ACA0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94FA9"/>
    <w:multiLevelType w:val="multilevel"/>
    <w:tmpl w:val="8B945364"/>
    <w:lvl w:ilvl="0">
      <w:start w:val="1"/>
      <w:numFmt w:val="bullet"/>
      <w:lvlText w:val=""/>
      <w:lvlJc w:val="left"/>
      <w:pPr>
        <w:tabs>
          <w:tab w:val="num" w:pos="510"/>
        </w:tabs>
        <w:ind w:left="720" w:hanging="4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205218"/>
    <w:multiLevelType w:val="hybridMultilevel"/>
    <w:tmpl w:val="62C200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6319BA"/>
    <w:multiLevelType w:val="hybridMultilevel"/>
    <w:tmpl w:val="784EE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9D2821"/>
    <w:multiLevelType w:val="multilevel"/>
    <w:tmpl w:val="CAF6E0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6D1D32AB"/>
    <w:multiLevelType w:val="hybridMultilevel"/>
    <w:tmpl w:val="F1B2EC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6E3D28"/>
    <w:multiLevelType w:val="hybridMultilevel"/>
    <w:tmpl w:val="DA86C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C26D4F"/>
    <w:multiLevelType w:val="multilevel"/>
    <w:tmpl w:val="3C6094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5">
    <w:nsid w:val="738A340B"/>
    <w:multiLevelType w:val="hybridMultilevel"/>
    <w:tmpl w:val="64FA455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C627B3"/>
    <w:multiLevelType w:val="hybridMultilevel"/>
    <w:tmpl w:val="65943A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E45FF3"/>
    <w:multiLevelType w:val="hybridMultilevel"/>
    <w:tmpl w:val="65863C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6"/>
  </w:num>
  <w:num w:numId="4">
    <w:abstractNumId w:val="11"/>
  </w:num>
  <w:num w:numId="5">
    <w:abstractNumId w:val="4"/>
  </w:num>
  <w:num w:numId="6">
    <w:abstractNumId w:val="9"/>
  </w:num>
  <w:num w:numId="7">
    <w:abstractNumId w:val="12"/>
  </w:num>
  <w:num w:numId="8">
    <w:abstractNumId w:val="19"/>
  </w:num>
  <w:num w:numId="9">
    <w:abstractNumId w:val="6"/>
  </w:num>
  <w:num w:numId="10">
    <w:abstractNumId w:val="20"/>
  </w:num>
  <w:num w:numId="11">
    <w:abstractNumId w:val="25"/>
  </w:num>
  <w:num w:numId="12">
    <w:abstractNumId w:val="0"/>
  </w:num>
  <w:num w:numId="13">
    <w:abstractNumId w:val="13"/>
  </w:num>
  <w:num w:numId="14">
    <w:abstractNumId w:val="24"/>
  </w:num>
  <w:num w:numId="15">
    <w:abstractNumId w:val="22"/>
  </w:num>
  <w:num w:numId="16">
    <w:abstractNumId w:val="5"/>
  </w:num>
  <w:num w:numId="17">
    <w:abstractNumId w:val="23"/>
  </w:num>
  <w:num w:numId="18">
    <w:abstractNumId w:val="27"/>
  </w:num>
  <w:num w:numId="19">
    <w:abstractNumId w:val="8"/>
  </w:num>
  <w:num w:numId="20">
    <w:abstractNumId w:val="15"/>
  </w:num>
  <w:num w:numId="21">
    <w:abstractNumId w:val="10"/>
  </w:num>
  <w:num w:numId="22">
    <w:abstractNumId w:val="21"/>
  </w:num>
  <w:num w:numId="23">
    <w:abstractNumId w:val="17"/>
  </w:num>
  <w:num w:numId="24">
    <w:abstractNumId w:val="7"/>
  </w:num>
  <w:num w:numId="25">
    <w:abstractNumId w:val="14"/>
  </w:num>
  <w:num w:numId="26">
    <w:abstractNumId w:val="1"/>
  </w:num>
  <w:num w:numId="27">
    <w:abstractNumId w:val="3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attachedTemplate r:id="rId1"/>
  <w:stylePaneFormatFilter w:val="3F01"/>
  <w:defaultTabStop w:val="708"/>
  <w:autoHyphenation/>
  <w:hyphenationZone w:val="425"/>
  <w:characterSpacingControl w:val="doNotCompress"/>
  <w:hdrShapeDefaults>
    <o:shapedefaults v:ext="edit" spidmax="59394"/>
    <o:shapelayout v:ext="edit">
      <o:idmap v:ext="edit" data="55"/>
      <o:regrouptable v:ext="edit">
        <o:entry new="1" old="0"/>
        <o:entry new="2" old="1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21445E"/>
    <w:rsid w:val="000174FB"/>
    <w:rsid w:val="000432F6"/>
    <w:rsid w:val="00057435"/>
    <w:rsid w:val="000861F2"/>
    <w:rsid w:val="00093E4C"/>
    <w:rsid w:val="000C0878"/>
    <w:rsid w:val="000C0C81"/>
    <w:rsid w:val="0020481F"/>
    <w:rsid w:val="002139C0"/>
    <w:rsid w:val="0021445E"/>
    <w:rsid w:val="00217B92"/>
    <w:rsid w:val="002548A0"/>
    <w:rsid w:val="002C07C0"/>
    <w:rsid w:val="00357510"/>
    <w:rsid w:val="00357F84"/>
    <w:rsid w:val="00393740"/>
    <w:rsid w:val="003B52FE"/>
    <w:rsid w:val="00405B4C"/>
    <w:rsid w:val="0044154C"/>
    <w:rsid w:val="00445BFA"/>
    <w:rsid w:val="004502E4"/>
    <w:rsid w:val="00464730"/>
    <w:rsid w:val="0047219F"/>
    <w:rsid w:val="004B62E7"/>
    <w:rsid w:val="004E646F"/>
    <w:rsid w:val="00500241"/>
    <w:rsid w:val="00531FE2"/>
    <w:rsid w:val="00537E63"/>
    <w:rsid w:val="00551C6A"/>
    <w:rsid w:val="005522EC"/>
    <w:rsid w:val="00585D77"/>
    <w:rsid w:val="005A7FFC"/>
    <w:rsid w:val="00683E81"/>
    <w:rsid w:val="00695D39"/>
    <w:rsid w:val="006C423F"/>
    <w:rsid w:val="007004C5"/>
    <w:rsid w:val="00721161"/>
    <w:rsid w:val="007431BC"/>
    <w:rsid w:val="00770ACF"/>
    <w:rsid w:val="00891682"/>
    <w:rsid w:val="008B0622"/>
    <w:rsid w:val="008D3C67"/>
    <w:rsid w:val="008D3D85"/>
    <w:rsid w:val="00974F87"/>
    <w:rsid w:val="009B262F"/>
    <w:rsid w:val="00A17A4C"/>
    <w:rsid w:val="00AB1460"/>
    <w:rsid w:val="00AD58E9"/>
    <w:rsid w:val="00B0318F"/>
    <w:rsid w:val="00B07FFD"/>
    <w:rsid w:val="00B72D62"/>
    <w:rsid w:val="00B874D8"/>
    <w:rsid w:val="00BA037B"/>
    <w:rsid w:val="00BA4DE6"/>
    <w:rsid w:val="00BB086E"/>
    <w:rsid w:val="00BB6FFB"/>
    <w:rsid w:val="00BF0BB0"/>
    <w:rsid w:val="00C057F4"/>
    <w:rsid w:val="00C1102A"/>
    <w:rsid w:val="00C155C9"/>
    <w:rsid w:val="00CD7F3A"/>
    <w:rsid w:val="00CE1665"/>
    <w:rsid w:val="00CF0F1A"/>
    <w:rsid w:val="00D033FC"/>
    <w:rsid w:val="00D27502"/>
    <w:rsid w:val="00D341D2"/>
    <w:rsid w:val="00D56800"/>
    <w:rsid w:val="00D76A44"/>
    <w:rsid w:val="00D95112"/>
    <w:rsid w:val="00DC0CA6"/>
    <w:rsid w:val="00DC57CE"/>
    <w:rsid w:val="00E15234"/>
    <w:rsid w:val="00E605EC"/>
    <w:rsid w:val="00E729A9"/>
    <w:rsid w:val="00E7519A"/>
    <w:rsid w:val="00EC1320"/>
    <w:rsid w:val="00ED0B77"/>
    <w:rsid w:val="00F370F4"/>
    <w:rsid w:val="00F759DC"/>
    <w:rsid w:val="00F9228F"/>
    <w:rsid w:val="00FC0C0C"/>
    <w:rsid w:val="00FD2412"/>
    <w:rsid w:val="00FE5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99" w:qFormat="1"/>
    <w:lsdException w:name="Body Text Inden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C1320"/>
    <w:pPr>
      <w:spacing w:line="360" w:lineRule="auto"/>
      <w:jc w:val="both"/>
    </w:pPr>
    <w:rPr>
      <w:rFonts w:ascii="Arial" w:eastAsia="Times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8D3D85"/>
    <w:pPr>
      <w:keepNext/>
      <w:spacing w:before="240" w:after="60" w:line="240" w:lineRule="auto"/>
      <w:jc w:val="left"/>
      <w:outlineLvl w:val="0"/>
    </w:pPr>
    <w:rPr>
      <w:rFonts w:eastAsia="Times New Roman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B6FF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B6FF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C07C0"/>
    <w:rPr>
      <w:rFonts w:ascii="Arial" w:hAnsi="Arial"/>
      <w:sz w:val="20"/>
    </w:rPr>
  </w:style>
  <w:style w:type="paragraph" w:customStyle="1" w:styleId="Flietext">
    <w:name w:val="Fließtext"/>
    <w:basedOn w:val="Standard"/>
    <w:rsid w:val="00974F87"/>
    <w:pPr>
      <w:spacing w:after="320"/>
    </w:pPr>
  </w:style>
  <w:style w:type="paragraph" w:styleId="Sprechblasentext">
    <w:name w:val="Balloon Text"/>
    <w:basedOn w:val="Standard"/>
    <w:link w:val="SprechblasentextZchn"/>
    <w:rsid w:val="00537E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37E6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BA037B"/>
    <w:rPr>
      <w:color w:val="0060AC"/>
      <w:u w:val="single"/>
    </w:rPr>
  </w:style>
  <w:style w:type="paragraph" w:styleId="StandardWeb">
    <w:name w:val="Normal (Web)"/>
    <w:basedOn w:val="Standard"/>
    <w:rsid w:val="00BA037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styleId="Fett">
    <w:name w:val="Strong"/>
    <w:basedOn w:val="Absatz-Standardschriftart"/>
    <w:qFormat/>
    <w:rsid w:val="00BA037B"/>
    <w:rPr>
      <w:b/>
      <w:bCs/>
    </w:rPr>
  </w:style>
  <w:style w:type="table" w:styleId="Tabellengitternetz">
    <w:name w:val="Table Grid"/>
    <w:basedOn w:val="NormaleTabelle"/>
    <w:uiPriority w:val="59"/>
    <w:rsid w:val="00C057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99"/>
    <w:qFormat/>
    <w:rsid w:val="003B52FE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F759DC"/>
    <w:rPr>
      <w:rFonts w:ascii="Arial" w:eastAsia="Times" w:hAnsi="Arial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8D3D85"/>
    <w:rPr>
      <w:rFonts w:ascii="Arial" w:hAnsi="Arial" w:cs="Arial"/>
      <w:b/>
      <w:bCs/>
      <w:kern w:val="32"/>
      <w:sz w:val="32"/>
      <w:szCs w:val="32"/>
    </w:rPr>
  </w:style>
  <w:style w:type="paragraph" w:styleId="Titel">
    <w:name w:val="Title"/>
    <w:basedOn w:val="Standard"/>
    <w:link w:val="TitelZchn"/>
    <w:uiPriority w:val="99"/>
    <w:qFormat/>
    <w:rsid w:val="008D3D85"/>
    <w:pPr>
      <w:autoSpaceDE w:val="0"/>
      <w:autoSpaceDN w:val="0"/>
      <w:spacing w:before="240" w:after="60" w:line="240" w:lineRule="auto"/>
      <w:jc w:val="left"/>
    </w:pPr>
    <w:rPr>
      <w:rFonts w:eastAsia="Times New Roman" w:cs="Arial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99"/>
    <w:rsid w:val="008D3D85"/>
    <w:rPr>
      <w:rFonts w:ascii="Arial" w:hAnsi="Arial" w:cs="Arial"/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link w:val="Textkrper-ZeileneinzugZchn"/>
    <w:uiPriority w:val="99"/>
    <w:rsid w:val="008D3D85"/>
    <w:pPr>
      <w:spacing w:after="120" w:line="240" w:lineRule="auto"/>
      <w:ind w:left="283"/>
      <w:jc w:val="left"/>
    </w:pPr>
    <w:rPr>
      <w:rFonts w:ascii="Times New Roman" w:eastAsia="Times New Roman" w:hAnsi="Times New Roman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8D3D85"/>
    <w:rPr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rsid w:val="008D3D85"/>
    <w:pPr>
      <w:spacing w:line="240" w:lineRule="auto"/>
      <w:jc w:val="left"/>
    </w:pPr>
    <w:rPr>
      <w:rFonts w:ascii="Times New Roman" w:eastAsia="Times New Roman" w:hAnsi="Times New Roman"/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D3D85"/>
  </w:style>
  <w:style w:type="character" w:styleId="Funotenzeichen">
    <w:name w:val="footnote reference"/>
    <w:uiPriority w:val="99"/>
    <w:rsid w:val="008D3D85"/>
    <w:rPr>
      <w:rFonts w:cs="Times New Roman"/>
      <w:vertAlign w:val="superscript"/>
    </w:rPr>
  </w:style>
  <w:style w:type="table" w:customStyle="1" w:styleId="Tabellenraster1">
    <w:name w:val="Tabellenraster1"/>
    <w:basedOn w:val="NormaleTabelle"/>
    <w:next w:val="Tabellengitternetz"/>
    <w:uiPriority w:val="59"/>
    <w:rsid w:val="00D76A44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99" w:qFormat="1"/>
    <w:lsdException w:name="Body Text Inden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C1320"/>
    <w:pPr>
      <w:spacing w:line="360" w:lineRule="auto"/>
      <w:jc w:val="both"/>
    </w:pPr>
    <w:rPr>
      <w:rFonts w:ascii="Arial" w:eastAsia="Times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8D3D85"/>
    <w:pPr>
      <w:keepNext/>
      <w:spacing w:before="240" w:after="60" w:line="240" w:lineRule="auto"/>
      <w:jc w:val="left"/>
      <w:outlineLvl w:val="0"/>
    </w:pPr>
    <w:rPr>
      <w:rFonts w:eastAsia="Times New Roman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B6FF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B6FF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C07C0"/>
    <w:rPr>
      <w:rFonts w:ascii="Arial" w:hAnsi="Arial"/>
      <w:sz w:val="20"/>
    </w:rPr>
  </w:style>
  <w:style w:type="paragraph" w:customStyle="1" w:styleId="Flietext">
    <w:name w:val="Fließtext"/>
    <w:basedOn w:val="Standard"/>
    <w:rsid w:val="00974F87"/>
    <w:pPr>
      <w:spacing w:after="320"/>
    </w:pPr>
  </w:style>
  <w:style w:type="paragraph" w:styleId="Sprechblasentext">
    <w:name w:val="Balloon Text"/>
    <w:basedOn w:val="Standard"/>
    <w:link w:val="SprechblasentextZchn"/>
    <w:rsid w:val="00537E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37E6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BA037B"/>
    <w:rPr>
      <w:color w:val="0060AC"/>
      <w:u w:val="single"/>
    </w:rPr>
  </w:style>
  <w:style w:type="paragraph" w:styleId="StandardWeb">
    <w:name w:val="Normal (Web)"/>
    <w:basedOn w:val="Standard"/>
    <w:rsid w:val="00BA037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styleId="Fett">
    <w:name w:val="Strong"/>
    <w:basedOn w:val="Absatz-Standardschriftart"/>
    <w:qFormat/>
    <w:rsid w:val="00BA037B"/>
    <w:rPr>
      <w:b/>
      <w:bCs/>
    </w:rPr>
  </w:style>
  <w:style w:type="table" w:styleId="Tabellenraster">
    <w:name w:val="Table Grid"/>
    <w:basedOn w:val="NormaleTabelle"/>
    <w:uiPriority w:val="59"/>
    <w:rsid w:val="00C057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99"/>
    <w:qFormat/>
    <w:rsid w:val="003B52FE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F759DC"/>
    <w:rPr>
      <w:rFonts w:ascii="Arial" w:eastAsia="Times" w:hAnsi="Arial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8D3D85"/>
    <w:rPr>
      <w:rFonts w:ascii="Arial" w:hAnsi="Arial" w:cs="Arial"/>
      <w:b/>
      <w:bCs/>
      <w:kern w:val="32"/>
      <w:sz w:val="32"/>
      <w:szCs w:val="32"/>
    </w:rPr>
  </w:style>
  <w:style w:type="paragraph" w:styleId="Titel">
    <w:name w:val="Title"/>
    <w:basedOn w:val="Standard"/>
    <w:link w:val="TitelZchn"/>
    <w:uiPriority w:val="99"/>
    <w:qFormat/>
    <w:rsid w:val="008D3D85"/>
    <w:pPr>
      <w:autoSpaceDE w:val="0"/>
      <w:autoSpaceDN w:val="0"/>
      <w:spacing w:before="240" w:after="60" w:line="240" w:lineRule="auto"/>
      <w:jc w:val="left"/>
    </w:pPr>
    <w:rPr>
      <w:rFonts w:eastAsia="Times New Roman" w:cs="Arial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99"/>
    <w:rsid w:val="008D3D85"/>
    <w:rPr>
      <w:rFonts w:ascii="Arial" w:hAnsi="Arial" w:cs="Arial"/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link w:val="Textkrper-ZeileneinzugZchn"/>
    <w:uiPriority w:val="99"/>
    <w:rsid w:val="008D3D85"/>
    <w:pPr>
      <w:spacing w:after="120" w:line="240" w:lineRule="auto"/>
      <w:ind w:left="283"/>
      <w:jc w:val="left"/>
    </w:pPr>
    <w:rPr>
      <w:rFonts w:ascii="Times New Roman" w:eastAsia="Times New Roman" w:hAnsi="Times New Roman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8D3D85"/>
    <w:rPr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rsid w:val="008D3D85"/>
    <w:pPr>
      <w:spacing w:line="240" w:lineRule="auto"/>
      <w:jc w:val="left"/>
    </w:pPr>
    <w:rPr>
      <w:rFonts w:ascii="Times New Roman" w:eastAsia="Times New Roman" w:hAnsi="Times New Roman"/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D3D85"/>
  </w:style>
  <w:style w:type="character" w:styleId="Funotenzeichen">
    <w:name w:val="footnote reference"/>
    <w:uiPriority w:val="99"/>
    <w:rsid w:val="008D3D85"/>
    <w:rPr>
      <w:rFonts w:cs="Times New Roman"/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59"/>
    <w:rsid w:val="00D76A44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1920">
                  <w:marLeft w:val="2201"/>
                  <w:marRight w:val="20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4337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55078">
                                  <w:marLeft w:val="1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htz\AppData\Local\Temp\BuG%20Brief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2AE38-88DB-4DE0-8084-31A307B4B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BuG Brief</Template>
  <TotalTime>0</TotalTime>
  <Pages>4</Pages>
  <Words>523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BuG Brief Vorlage</vt:lpstr>
    </vt:vector>
  </TitlesOfParts>
  <Company>Unfallkasse NRW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BuG Brief Vorlage</dc:title>
  <dc:creator>Köhler</dc:creator>
  <cp:lastModifiedBy>ASUS</cp:lastModifiedBy>
  <cp:revision>3</cp:revision>
  <cp:lastPrinted>2013-10-23T11:56:00Z</cp:lastPrinted>
  <dcterms:created xsi:type="dcterms:W3CDTF">2015-05-06T07:04:00Z</dcterms:created>
  <dcterms:modified xsi:type="dcterms:W3CDTF">2015-05-06T08:02:00Z</dcterms:modified>
</cp:coreProperties>
</file>